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590BE5" w14:textId="77777777" w:rsidR="007A7DAF" w:rsidRDefault="004806B1">
      <w:pPr>
        <w:pStyle w:val="NormalWeb"/>
        <w:spacing w:after="0" w:line="366" w:lineRule="atLeast"/>
        <w:jc w:val="center"/>
      </w:pPr>
      <w:r>
        <w:rPr>
          <w:rFonts w:ascii="Helvetica" w:hAnsi="Helvetica" w:cs="Helvetica"/>
          <w:b/>
          <w:color w:val="333333"/>
          <w:sz w:val="23"/>
          <w:szCs w:val="23"/>
          <w:u w:val="single"/>
        </w:rPr>
        <w:t>Record of Decisions taken by Clerk under Scheme of Delegation 2020</w:t>
      </w:r>
      <w:r>
        <w:rPr>
          <w:rFonts w:ascii="Helvetica" w:hAnsi="Helvetica" w:cs="Helvetica"/>
          <w:color w:val="333333"/>
          <w:sz w:val="23"/>
          <w:szCs w:val="23"/>
        </w:rPr>
        <w:t xml:space="preserve"> </w:t>
      </w:r>
    </w:p>
    <w:p w14:paraId="252A45E8" w14:textId="77777777" w:rsidR="007A7DAF" w:rsidRDefault="004806B1">
      <w:pPr>
        <w:pStyle w:val="NormalWeb"/>
        <w:spacing w:after="0" w:line="366" w:lineRule="atLeast"/>
        <w:jc w:val="center"/>
        <w:rPr>
          <w:rFonts w:ascii="Helvetica" w:hAnsi="Helvetica" w:cs="Helvetica"/>
          <w:b/>
          <w:i/>
          <w:color w:val="333333"/>
          <w:sz w:val="23"/>
          <w:szCs w:val="23"/>
        </w:rPr>
      </w:pPr>
      <w:r>
        <w:rPr>
          <w:rFonts w:ascii="Helvetica" w:hAnsi="Helvetica" w:cs="Helvetica"/>
          <w:b/>
          <w:i/>
          <w:color w:val="333333"/>
          <w:sz w:val="23"/>
          <w:szCs w:val="23"/>
        </w:rPr>
        <w:t>as generally authorised by resolution 49/20 dated 18 March 2020</w:t>
      </w:r>
    </w:p>
    <w:tbl>
      <w:tblPr>
        <w:tblW w:w="9493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129"/>
        <w:gridCol w:w="2835"/>
        <w:gridCol w:w="2694"/>
        <w:gridCol w:w="2835"/>
      </w:tblGrid>
      <w:tr w:rsidR="007A7DAF" w14:paraId="0A4BF79C" w14:textId="77777777">
        <w:tblPrEx>
          <w:tblCellMar>
            <w:top w:w="0" w:type="dxa"/>
            <w:bottom w:w="0" w:type="dxa"/>
          </w:tblCellMar>
        </w:tblPrEx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C89678" w14:textId="77777777" w:rsidR="007A7DAF" w:rsidRDefault="004806B1">
            <w:pPr>
              <w:pStyle w:val="NormalWeb"/>
              <w:spacing w:after="390" w:line="366" w:lineRule="atLeast"/>
              <w:jc w:val="center"/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</w:pPr>
            <w:r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  <w:t>Date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41547B" w14:textId="77777777" w:rsidR="007A7DAF" w:rsidRDefault="004806B1">
            <w:pPr>
              <w:pStyle w:val="NormalWeb"/>
              <w:spacing w:after="390" w:line="366" w:lineRule="atLeast"/>
              <w:jc w:val="center"/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</w:pPr>
            <w:r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  <w:t>Decision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52D92F" w14:textId="77777777" w:rsidR="007A7DAF" w:rsidRDefault="004806B1">
            <w:pPr>
              <w:pStyle w:val="NormalWeb"/>
              <w:spacing w:after="390" w:line="366" w:lineRule="atLeast"/>
              <w:jc w:val="center"/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</w:pPr>
            <w:r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  <w:t>Details of alternative options, if any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562CC80" w14:textId="77777777" w:rsidR="007A7DAF" w:rsidRDefault="004806B1">
            <w:pPr>
              <w:pStyle w:val="NormalWeb"/>
              <w:spacing w:after="390" w:line="366" w:lineRule="atLeast"/>
              <w:jc w:val="center"/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</w:pPr>
            <w:r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  <w:t>Initials of consultees and any comments</w:t>
            </w:r>
          </w:p>
        </w:tc>
      </w:tr>
      <w:tr w:rsidR="007A7DAF" w14:paraId="44317667" w14:textId="77777777">
        <w:tblPrEx>
          <w:tblCellMar>
            <w:top w:w="0" w:type="dxa"/>
            <w:bottom w:w="0" w:type="dxa"/>
          </w:tblCellMar>
        </w:tblPrEx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66DC7D" w14:textId="77777777" w:rsidR="007A7DAF" w:rsidRDefault="004806B1">
            <w:pPr>
              <w:pStyle w:val="NormalWeb"/>
              <w:spacing w:after="390" w:line="366" w:lineRule="atLeast"/>
              <w:rPr>
                <w:rFonts w:ascii="Arial" w:hAnsi="Arial" w:cs="Arial"/>
                <w:color w:val="333333"/>
                <w:sz w:val="20"/>
                <w:szCs w:val="20"/>
              </w:rPr>
            </w:pPr>
            <w:r>
              <w:rPr>
                <w:rFonts w:ascii="Arial" w:hAnsi="Arial" w:cs="Arial"/>
                <w:color w:val="333333"/>
                <w:sz w:val="20"/>
                <w:szCs w:val="20"/>
              </w:rPr>
              <w:t>20/3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255F75" w14:textId="77777777" w:rsidR="007A7DAF" w:rsidRDefault="004806B1">
            <w:pPr>
              <w:pStyle w:val="NormalWeb"/>
              <w:spacing w:after="390" w:line="366" w:lineRule="atLeast"/>
              <w:rPr>
                <w:rFonts w:ascii="Arial" w:hAnsi="Arial" w:cs="Arial"/>
                <w:color w:val="333333"/>
                <w:sz w:val="20"/>
                <w:szCs w:val="20"/>
              </w:rPr>
            </w:pPr>
            <w:r>
              <w:rPr>
                <w:rFonts w:ascii="Arial" w:hAnsi="Arial" w:cs="Arial"/>
                <w:color w:val="333333"/>
                <w:sz w:val="20"/>
                <w:szCs w:val="20"/>
              </w:rPr>
              <w:t xml:space="preserve">To </w:t>
            </w:r>
            <w:r>
              <w:rPr>
                <w:rFonts w:ascii="Arial" w:hAnsi="Arial" w:cs="Arial"/>
                <w:color w:val="333333"/>
                <w:sz w:val="20"/>
                <w:szCs w:val="20"/>
              </w:rPr>
              <w:t>authorise drainage scheme at MUGA in line with recommendation of P&amp;M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CBE03F" w14:textId="77777777" w:rsidR="007A7DAF" w:rsidRDefault="004806B1">
            <w:pPr>
              <w:pStyle w:val="NormalWeb"/>
              <w:spacing w:after="390" w:line="366" w:lineRule="atLeast"/>
              <w:rPr>
                <w:rFonts w:ascii="Arial" w:hAnsi="Arial" w:cs="Arial"/>
                <w:color w:val="333333"/>
                <w:sz w:val="20"/>
                <w:szCs w:val="20"/>
              </w:rPr>
            </w:pPr>
            <w:r>
              <w:rPr>
                <w:rFonts w:ascii="Arial" w:hAnsi="Arial" w:cs="Arial"/>
                <w:color w:val="333333"/>
                <w:sz w:val="20"/>
                <w:szCs w:val="20"/>
              </w:rPr>
              <w:t>None considered – quote provided by approved supplier and agreed by P&amp;M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466BB70" w14:textId="77777777" w:rsidR="007A7DAF" w:rsidRDefault="004806B1">
            <w:pPr>
              <w:pStyle w:val="NormalWeb"/>
              <w:spacing w:after="390" w:line="366" w:lineRule="atLeast"/>
              <w:rPr>
                <w:rFonts w:ascii="Arial" w:hAnsi="Arial" w:cs="Arial"/>
                <w:color w:val="333333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333333"/>
                <w:sz w:val="20"/>
                <w:szCs w:val="20"/>
              </w:rPr>
              <w:t>Chmn</w:t>
            </w:r>
            <w:proofErr w:type="spellEnd"/>
            <w:r>
              <w:rPr>
                <w:rFonts w:ascii="Arial" w:hAnsi="Arial" w:cs="Arial"/>
                <w:color w:val="333333"/>
                <w:sz w:val="20"/>
                <w:szCs w:val="20"/>
              </w:rPr>
              <w:t xml:space="preserve"> – agreed by email 20/3</w:t>
            </w:r>
          </w:p>
        </w:tc>
      </w:tr>
      <w:tr w:rsidR="007A7DAF" w14:paraId="364636DB" w14:textId="77777777">
        <w:tblPrEx>
          <w:tblCellMar>
            <w:top w:w="0" w:type="dxa"/>
            <w:bottom w:w="0" w:type="dxa"/>
          </w:tblCellMar>
        </w:tblPrEx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982888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20/3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57BE73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No comments response to planning application at 1 </w:t>
            </w:r>
            <w:proofErr w:type="spell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Farfield</w:t>
            </w:r>
            <w:proofErr w:type="spellEnd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Cotts</w:t>
            </w:r>
            <w:proofErr w:type="spellEnd"/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3221D7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N/A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B48E355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proofErr w:type="spell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Chmn</w:t>
            </w:r>
            <w:proofErr w:type="spellEnd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, 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vice </w:t>
            </w:r>
            <w:proofErr w:type="spell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chmn</w:t>
            </w:r>
            <w:proofErr w:type="spellEnd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, DB, PH, MF, AJ consulted – </w:t>
            </w:r>
            <w:proofErr w:type="spell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Chmn</w:t>
            </w:r>
            <w:proofErr w:type="spellEnd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, DB, AJ and PH agreed</w:t>
            </w:r>
          </w:p>
        </w:tc>
      </w:tr>
      <w:tr w:rsidR="007A7DAF" w14:paraId="13B57D5E" w14:textId="77777777">
        <w:tblPrEx>
          <w:tblCellMar>
            <w:top w:w="0" w:type="dxa"/>
            <w:bottom w:w="0" w:type="dxa"/>
          </w:tblCellMar>
        </w:tblPrEx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B3420E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23/3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F9EC66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To close toilets at pavilion to discourage groups from congregating at park/MUGA area</w:t>
            </w:r>
          </w:p>
          <w:p w14:paraId="77EEF2AC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(NB – play areas closed by BMDC 24/3)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E0A6CC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N/A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96BB2C1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As recommended by </w:t>
            </w:r>
            <w:proofErr w:type="spell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Chmn</w:t>
            </w:r>
            <w:proofErr w:type="spellEnd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and email notice to all </w:t>
            </w:r>
            <w:proofErr w:type="spell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cllrs</w:t>
            </w:r>
            <w:proofErr w:type="spellEnd"/>
          </w:p>
        </w:tc>
      </w:tr>
      <w:tr w:rsidR="007A7DAF" w14:paraId="05E4924D" w14:textId="77777777">
        <w:tblPrEx>
          <w:tblCellMar>
            <w:top w:w="0" w:type="dxa"/>
            <w:bottom w:w="0" w:type="dxa"/>
          </w:tblCellMar>
        </w:tblPrEx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973E2A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24/3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38A1E2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Waiving of </w:t>
            </w:r>
            <w:proofErr w:type="gram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scouts</w:t>
            </w:r>
            <w:proofErr w:type="gramEnd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service “rent” and F/Club rent at pavilion until further notice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A71FA8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N/A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27677F4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As recommended by </w:t>
            </w:r>
            <w:proofErr w:type="spell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chmn</w:t>
            </w:r>
            <w:proofErr w:type="spellEnd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and vice </w:t>
            </w:r>
            <w:proofErr w:type="spell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chmn</w:t>
            </w:r>
            <w:proofErr w:type="spellEnd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</w:t>
            </w:r>
          </w:p>
        </w:tc>
      </w:tr>
      <w:tr w:rsidR="007A7DAF" w14:paraId="09E693E8" w14:textId="77777777">
        <w:tblPrEx>
          <w:tblCellMar>
            <w:top w:w="0" w:type="dxa"/>
            <w:bottom w:w="0" w:type="dxa"/>
          </w:tblCellMar>
        </w:tblPrEx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CD5277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24/3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E16570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Reduction in hours of </w:t>
            </w:r>
            <w:proofErr w:type="spell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lengthsman</w:t>
            </w:r>
            <w:proofErr w:type="spellEnd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to match reduced workload on closure of pavilion toilets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FD5B17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N/A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29C86A7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As recommended by </w:t>
            </w:r>
            <w:proofErr w:type="spell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chmn</w:t>
            </w:r>
            <w:proofErr w:type="spellEnd"/>
          </w:p>
        </w:tc>
      </w:tr>
      <w:tr w:rsidR="007A7DAF" w14:paraId="609AD5F4" w14:textId="77777777">
        <w:tblPrEx>
          <w:tblCellMar>
            <w:top w:w="0" w:type="dxa"/>
            <w:bottom w:w="0" w:type="dxa"/>
          </w:tblCellMar>
        </w:tblPrEx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C4D996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lastRenderedPageBreak/>
              <w:t>23/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3-26/3</w:t>
            </w:r>
          </w:p>
          <w:p w14:paraId="33DC3313" w14:textId="77777777" w:rsidR="007A7DAF" w:rsidRDefault="007A7DAF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3"/>
                <w:szCs w:val="23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A022D1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Payment of o/s invoices and invoices rec’d for pre-authorised works (all costs shown </w:t>
            </w:r>
            <w:proofErr w:type="spell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inc</w:t>
            </w:r>
            <w:proofErr w:type="spellEnd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VAT)</w:t>
            </w:r>
          </w:p>
          <w:p w14:paraId="17646746" w14:textId="77777777" w:rsidR="007A7DAF" w:rsidRDefault="004806B1">
            <w:pPr>
              <w:pStyle w:val="NormalWeb"/>
              <w:numPr>
                <w:ilvl w:val="0"/>
                <w:numId w:val="1"/>
              </w:numPr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Reimburse clerk (Covid-19 leaflet delivery and office phone) -£372.26</w:t>
            </w:r>
          </w:p>
          <w:p w14:paraId="01DA9684" w14:textId="77777777" w:rsidR="007A7DAF" w:rsidRDefault="004806B1">
            <w:pPr>
              <w:pStyle w:val="NormalWeb"/>
              <w:numPr>
                <w:ilvl w:val="0"/>
                <w:numId w:val="1"/>
              </w:numPr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Hadfield Photocraft (printing of leaflet) - £367.60</w:t>
            </w:r>
          </w:p>
          <w:p w14:paraId="39CCEE44" w14:textId="77777777" w:rsidR="007A7DAF" w:rsidRDefault="004806B1">
            <w:pPr>
              <w:pStyle w:val="NormalWeb"/>
              <w:numPr>
                <w:ilvl w:val="0"/>
                <w:numId w:val="1"/>
              </w:numPr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proofErr w:type="spell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Chemtek</w:t>
            </w:r>
            <w:proofErr w:type="spellEnd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(toilet supplies – 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for Sugar Hill) - £52</w:t>
            </w:r>
          </w:p>
          <w:p w14:paraId="05DD75E9" w14:textId="77777777" w:rsidR="007A7DAF" w:rsidRDefault="004806B1">
            <w:pPr>
              <w:pStyle w:val="NormalWeb"/>
              <w:numPr>
                <w:ilvl w:val="0"/>
                <w:numId w:val="1"/>
              </w:numPr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JC Cowgill (MUGA drainage scheme) - £540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010F8A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N/A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FBDD4D5" w14:textId="04635593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proofErr w:type="spell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Chmn</w:t>
            </w:r>
            <w:proofErr w:type="spellEnd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, as first cheque signatory, 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and as per order for works (first entry above)</w:t>
            </w:r>
          </w:p>
        </w:tc>
      </w:tr>
      <w:tr w:rsidR="007A7DAF" w14:paraId="0CB40BE2" w14:textId="77777777">
        <w:tblPrEx>
          <w:tblCellMar>
            <w:top w:w="0" w:type="dxa"/>
            <w:bottom w:w="0" w:type="dxa"/>
          </w:tblCellMar>
        </w:tblPrEx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0EE51B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27/3</w:t>
            </w:r>
          </w:p>
          <w:p w14:paraId="69781320" w14:textId="77777777" w:rsidR="007A7DAF" w:rsidRDefault="007A7DAF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82960E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Temporary call </w:t>
            </w:r>
            <w:proofErr w:type="gram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divert</w:t>
            </w:r>
            <w:proofErr w:type="gramEnd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placed on Hub landline to ring on office mobile in order to handle volunteer cal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ls and community calls for assistance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C3725A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N/A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F06A351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As recommended by </w:t>
            </w:r>
            <w:proofErr w:type="spell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Chmn</w:t>
            </w:r>
            <w:proofErr w:type="spellEnd"/>
          </w:p>
        </w:tc>
      </w:tr>
      <w:tr w:rsidR="007A7DAF" w14:paraId="7B65D9ED" w14:textId="77777777">
        <w:tblPrEx>
          <w:tblCellMar>
            <w:top w:w="0" w:type="dxa"/>
            <w:bottom w:w="0" w:type="dxa"/>
          </w:tblCellMar>
        </w:tblPrEx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388C14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27/3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62D732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Permission given to have wall on perimeter of Parsons Lane demolished and rebuilt during development works at Lister Yard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E683CA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Refusal of permission – would cause delay for ongoing 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contract for neighbouring property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65AA225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proofErr w:type="spell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Chmn’s</w:t>
            </w:r>
            <w:proofErr w:type="spellEnd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interest and not consulted; group of </w:t>
            </w:r>
            <w:proofErr w:type="spell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cllrs</w:t>
            </w:r>
            <w:proofErr w:type="spellEnd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consulted, </w:t>
            </w:r>
            <w:proofErr w:type="spell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inc</w:t>
            </w:r>
            <w:proofErr w:type="spellEnd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vice-</w:t>
            </w:r>
            <w:proofErr w:type="spell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chmn.</w:t>
            </w:r>
            <w:proofErr w:type="spellEnd"/>
          </w:p>
          <w:p w14:paraId="2E0B1D0A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proofErr w:type="spell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Agd</w:t>
            </w:r>
            <w:proofErr w:type="spellEnd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by email from PH and AJ</w:t>
            </w:r>
          </w:p>
        </w:tc>
      </w:tr>
      <w:tr w:rsidR="007A7DAF" w14:paraId="56B3AFB0" w14:textId="77777777">
        <w:tblPrEx>
          <w:tblCellMar>
            <w:top w:w="0" w:type="dxa"/>
            <w:bottom w:w="0" w:type="dxa"/>
          </w:tblCellMar>
        </w:tblPrEx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665C60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31/3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F28B58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Payment of water bill for Old School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D878D9" w14:textId="77777777" w:rsidR="007A7DAF" w:rsidRDefault="004806B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N/A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CA0FA6B" w14:textId="3AF5DBB5" w:rsidR="007A7DAF" w:rsidRDefault="00F43281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As contracted; </w:t>
            </w:r>
            <w:proofErr w:type="spellStart"/>
            <w:r w:rsidR="004806B1">
              <w:rPr>
                <w:rFonts w:ascii="Helvetica" w:hAnsi="Helvetica" w:cs="Helvetica"/>
                <w:color w:val="333333"/>
                <w:sz w:val="20"/>
                <w:szCs w:val="20"/>
              </w:rPr>
              <w:t>Chmn</w:t>
            </w:r>
            <w:proofErr w:type="spellEnd"/>
            <w:r w:rsidR="004806B1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as first signatory</w:t>
            </w:r>
          </w:p>
        </w:tc>
      </w:tr>
    </w:tbl>
    <w:p w14:paraId="316066C4" w14:textId="77777777" w:rsidR="007A7DAF" w:rsidRDefault="007A7DAF">
      <w:bookmarkStart w:id="0" w:name="_GoBack"/>
      <w:bookmarkEnd w:id="0"/>
    </w:p>
    <w:sectPr w:rsidR="007A7DAF"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2D69FB" w14:textId="77777777" w:rsidR="004806B1" w:rsidRDefault="004806B1">
      <w:pPr>
        <w:spacing w:after="0"/>
      </w:pPr>
      <w:r>
        <w:separator/>
      </w:r>
    </w:p>
  </w:endnote>
  <w:endnote w:type="continuationSeparator" w:id="0">
    <w:p w14:paraId="71DB3628" w14:textId="77777777" w:rsidR="004806B1" w:rsidRDefault="004806B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Helvetica">
    <w:panose1 w:val="020B0604020202020204"/>
    <w:charset w:val="00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A0AE6E" w14:textId="77777777" w:rsidR="004806B1" w:rsidRDefault="004806B1">
      <w:pPr>
        <w:spacing w:after="0"/>
      </w:pPr>
      <w:r>
        <w:rPr>
          <w:color w:val="000000"/>
        </w:rPr>
        <w:separator/>
      </w:r>
    </w:p>
  </w:footnote>
  <w:footnote w:type="continuationSeparator" w:id="0">
    <w:p w14:paraId="219417B0" w14:textId="77777777" w:rsidR="004806B1" w:rsidRDefault="004806B1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534B35"/>
    <w:multiLevelType w:val="multilevel"/>
    <w:tmpl w:val="F208AE00"/>
    <w:lvl w:ilvl="0">
      <w:numFmt w:val="bullet"/>
      <w:lvlText w:val="-"/>
      <w:lvlJc w:val="left"/>
      <w:pPr>
        <w:ind w:left="360" w:hanging="360"/>
      </w:pPr>
      <w:rPr>
        <w:rFonts w:ascii="Helvetica" w:eastAsia="Times New Roman" w:hAnsi="Helvetica" w:cs="Helvetica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7A7DAF"/>
    <w:rsid w:val="004806B1"/>
    <w:rsid w:val="007A7DAF"/>
    <w:rsid w:val="00F43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E9B930"/>
  <w15:docId w15:val="{6E091845-F2CC-4278-A63C-904AE9619E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16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pPr>
      <w:spacing w:before="100" w:after="100"/>
    </w:pPr>
    <w:rPr>
      <w:rFonts w:ascii="Times New Roman" w:eastAsia="Times New Roman" w:hAnsi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294</Words>
  <Characters>1680</Characters>
  <Application>Microsoft Office Word</Application>
  <DocSecurity>0</DocSecurity>
  <Lines>14</Lines>
  <Paragraphs>3</Paragraphs>
  <ScaleCrop>false</ScaleCrop>
  <Company/>
  <LinksUpToDate>false</LinksUpToDate>
  <CharactersWithSpaces>1971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parish clerk</dc:creator>
  <dc:description/>
  <cp:lastModifiedBy>Parish Clerk</cp:lastModifiedBy>
  <cp:revision>2</cp:revision>
  <dcterms:created xsi:type="dcterms:W3CDTF">2020-04-01T07:02:00Z</dcterms:created>
  <dcterms:modified xsi:type="dcterms:W3CDTF">2020-04-01T07:02:00Z</dcterms:modified>
</cp:coreProperties>
</file>